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3291" w14:textId="77777777" w:rsidR="00570E8B" w:rsidRDefault="00570E8B" w:rsidP="004A1E99">
      <w:pPr>
        <w:pStyle w:val="Sangradetextonormal"/>
        <w:ind w:left="0"/>
        <w:rPr>
          <w:i/>
          <w:iCs/>
          <w:sz w:val="18"/>
          <w:szCs w:val="18"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7"/>
        <w:gridCol w:w="2649"/>
        <w:gridCol w:w="1284"/>
        <w:gridCol w:w="947"/>
        <w:gridCol w:w="1818"/>
      </w:tblGrid>
      <w:tr w:rsidR="00702165" w:rsidRPr="00CF7DAB" w14:paraId="09117E88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D118" w14:textId="77777777" w:rsidR="00702165" w:rsidRPr="000F6C38" w:rsidRDefault="00702165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00A4077" w14:textId="77777777" w:rsidR="00702165" w:rsidRDefault="00702165" w:rsidP="004168BA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1C0CD351" w14:textId="5F24B956" w:rsidR="007E391E" w:rsidRDefault="007E391E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SOLICITUD DE AUTORIZACIÓN DE CAMBIO DE 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>DIRECTOR</w:t>
            </w:r>
            <w:r w:rsidR="00390E8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>, C</w:t>
            </w:r>
            <w:r w:rsidR="00243B19">
              <w:rPr>
                <w:rFonts w:ascii="Arial Narrow" w:hAnsi="Arial Narrow"/>
                <w:iCs/>
                <w:sz w:val="22"/>
                <w:szCs w:val="22"/>
              </w:rPr>
              <w:t>O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>-DIRECTOR</w:t>
            </w:r>
            <w:r w:rsidR="00243B1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 xml:space="preserve"> DE TESIS</w:t>
            </w:r>
            <w:r w:rsidR="002F172F">
              <w:rPr>
                <w:rFonts w:ascii="Arial Narrow" w:hAnsi="Arial Narrow"/>
                <w:iCs/>
                <w:sz w:val="22"/>
                <w:szCs w:val="22"/>
              </w:rPr>
              <w:t xml:space="preserve"> O DE</w:t>
            </w: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7511E379" w14:textId="77777777" w:rsidR="00702165" w:rsidRDefault="00481BB1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>
              <w:rPr>
                <w:rFonts w:ascii="Arial Narrow" w:hAnsi="Arial Narrow"/>
                <w:iCs/>
                <w:sz w:val="22"/>
                <w:szCs w:val="22"/>
              </w:rPr>
              <w:t>LÍNEA PRIORITARIA</w:t>
            </w:r>
            <w:r w:rsidR="007E391E"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4A507F75" w14:textId="77777777" w:rsidR="00E656BF" w:rsidRPr="00AC09F8" w:rsidRDefault="00E656BF" w:rsidP="00E656B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1457D84B" w14:textId="0D3697EE" w:rsidR="00E656BF" w:rsidRPr="007E391E" w:rsidRDefault="00E656BF" w:rsidP="00E656BF">
            <w:pPr>
              <w:pStyle w:val="Sangradetextonormal"/>
              <w:spacing w:after="24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ia 2023 (BOE del 25/03/2023)</w:t>
            </w:r>
          </w:p>
        </w:tc>
      </w:tr>
      <w:tr w:rsidR="00390E89" w14:paraId="7E5DD20C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2FCD3E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15" w:type="pct"/>
            <w:tcBorders>
              <w:top w:val="single" w:sz="4" w:space="0" w:color="auto"/>
              <w:bottom w:val="single" w:sz="4" w:space="0" w:color="auto"/>
            </w:tcBorders>
          </w:tcPr>
          <w:p w14:paraId="67E1B94F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EFA38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220D1C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02165" w14:paraId="5343F004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9A52" w14:textId="77777777" w:rsidR="00B674AA" w:rsidRDefault="00702165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 de</w:t>
            </w:r>
          </w:p>
          <w:p w14:paraId="704FFF42" w14:textId="56EF5CBA" w:rsidR="00702165" w:rsidRPr="00555C4D" w:rsidRDefault="00390E89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persona contratada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6C34" w14:textId="5C49F414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02165" w14:paraId="1D03A0B2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D38" w14:textId="77777777" w:rsidR="00702165" w:rsidRPr="00555C4D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7066" w14:textId="77777777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EE540D" w14:paraId="15CE92B7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388383" w14:textId="77777777" w:rsidR="00702165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61A10EF" w14:textId="77777777" w:rsidR="00702165" w:rsidRPr="00842DAA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85A38" w14:textId="77777777" w:rsidR="00702165" w:rsidRPr="00D86F8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56D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09C943B2" w14:textId="666D0370" w:rsidR="00702165" w:rsidRPr="00555C4D" w:rsidRDefault="00390E89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C920" w14:textId="77777777" w:rsidR="00702165" w:rsidRPr="00D86F80" w:rsidRDefault="00702165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CEX2023</w:t>
            </w:r>
          </w:p>
        </w:tc>
      </w:tr>
      <w:tr w:rsidR="007E391E" w14:paraId="7599FCC9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B83ED2" w14:textId="77777777" w:rsidR="00EE540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Fecha</w:t>
            </w:r>
          </w:p>
          <w:p w14:paraId="4934175B" w14:textId="314EC758" w:rsidR="007E391E" w:rsidRPr="00555C4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inicio contrato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326553316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515" w:type="pct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70C9CF" w14:textId="63E382C4" w:rsidR="007E391E" w:rsidRPr="009B7EF0" w:rsidRDefault="00EA32FF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F797" w14:textId="77777777" w:rsidR="00EE540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Fecha </w:t>
            </w:r>
          </w:p>
          <w:p w14:paraId="77FAFC89" w14:textId="19A7923D" w:rsidR="007E391E" w:rsidRPr="00555C4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fin contrato 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-881625997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60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B71B2A" w14:textId="61E7923A" w:rsidR="007E391E" w:rsidRPr="009B7EF0" w:rsidRDefault="00EE540D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  <w:tr w:rsidR="00702165" w14:paraId="36F937A6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080E" w14:textId="77777777" w:rsidR="0088777D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Denominación </w:t>
            </w:r>
          </w:p>
          <w:p w14:paraId="63390A61" w14:textId="77777777" w:rsidR="007A6EF3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 xml:space="preserve"> en el que </w:t>
            </w:r>
          </w:p>
          <w:p w14:paraId="30DF31E6" w14:textId="2A9CCD62" w:rsidR="007A6EF3" w:rsidRPr="00555C4D" w:rsidRDefault="007A6EF3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se desarrollará la tesis 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8A1FF7" w14:textId="77777777" w:rsidR="00702165" w:rsidRPr="009B7EF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E552C98" w14:textId="77777777" w:rsidR="00072ACB" w:rsidRDefault="00072ACB" w:rsidP="00072ACB">
      <w:pPr>
        <w:rPr>
          <w:rFonts w:ascii="Arial Narrow" w:hAnsi="Arial Narrow" w:cs="Arial"/>
          <w:b/>
          <w:bCs/>
          <w:sz w:val="20"/>
          <w:szCs w:val="20"/>
        </w:rPr>
      </w:pPr>
    </w:p>
    <w:p w14:paraId="249CB6C3" w14:textId="77777777" w:rsidR="000F5E82" w:rsidRDefault="000F5E82" w:rsidP="00ED0D50">
      <w:pPr>
        <w:pStyle w:val="Sangradetextonormal"/>
        <w:ind w:left="0"/>
        <w:rPr>
          <w:i/>
          <w:iCs/>
          <w:sz w:val="18"/>
          <w:szCs w:val="18"/>
        </w:rPr>
      </w:pPr>
    </w:p>
    <w:p w14:paraId="2B1C0DEA" w14:textId="09A31A13" w:rsidR="00154664" w:rsidRPr="005E37DD" w:rsidRDefault="006201F9" w:rsidP="00FB1556">
      <w:pPr>
        <w:spacing w:line="160" w:lineRule="atLeast"/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sz w:val="22"/>
          <w:szCs w:val="22"/>
        </w:rPr>
        <w:t>M</w:t>
      </w:r>
      <w:r w:rsidR="00390E89">
        <w:rPr>
          <w:rFonts w:ascii="Arial Narrow" w:hAnsi="Arial Narrow" w:cs="Arial"/>
          <w:sz w:val="22"/>
          <w:szCs w:val="22"/>
        </w:rPr>
        <w:t>a</w:t>
      </w:r>
      <w:r w:rsidRPr="005E37DD">
        <w:rPr>
          <w:rFonts w:ascii="Arial Narrow" w:hAnsi="Arial Narrow" w:cs="Arial"/>
          <w:sz w:val="22"/>
          <w:szCs w:val="22"/>
        </w:rPr>
        <w:t xml:space="preserve">rque </w:t>
      </w:r>
      <w:r w:rsidR="00390E89">
        <w:rPr>
          <w:rFonts w:ascii="Arial Narrow" w:hAnsi="Arial Narrow" w:cs="Arial"/>
          <w:sz w:val="22"/>
          <w:szCs w:val="22"/>
        </w:rPr>
        <w:t>el/los</w:t>
      </w:r>
      <w:r w:rsidRPr="005E37DD">
        <w:rPr>
          <w:rFonts w:ascii="Arial Narrow" w:hAnsi="Arial Narrow" w:cs="Arial"/>
          <w:sz w:val="22"/>
          <w:szCs w:val="22"/>
        </w:rPr>
        <w:t xml:space="preserve"> </w:t>
      </w:r>
      <w:r w:rsidR="00390E89">
        <w:rPr>
          <w:rFonts w:ascii="Arial Narrow" w:hAnsi="Arial Narrow" w:cs="Arial"/>
          <w:sz w:val="22"/>
          <w:szCs w:val="22"/>
        </w:rPr>
        <w:t xml:space="preserve">cambio/s </w:t>
      </w:r>
      <w:r w:rsidR="00154664" w:rsidRPr="005E37DD">
        <w:rPr>
          <w:rFonts w:ascii="Arial Narrow" w:hAnsi="Arial Narrow" w:cs="Arial"/>
          <w:sz w:val="22"/>
          <w:szCs w:val="22"/>
        </w:rPr>
        <w:t>solicitado</w:t>
      </w:r>
      <w:r w:rsidR="00390E89">
        <w:rPr>
          <w:rFonts w:ascii="Arial Narrow" w:hAnsi="Arial Narrow" w:cs="Arial"/>
          <w:sz w:val="22"/>
          <w:szCs w:val="22"/>
        </w:rPr>
        <w:t>/s</w:t>
      </w:r>
      <w:r w:rsidR="00154664" w:rsidRPr="005E37DD">
        <w:rPr>
          <w:rFonts w:ascii="Arial Narrow" w:hAnsi="Arial Narrow" w:cs="Arial"/>
          <w:sz w:val="22"/>
          <w:szCs w:val="22"/>
        </w:rPr>
        <w:t>:</w:t>
      </w:r>
    </w:p>
    <w:p w14:paraId="6E4E90E3" w14:textId="77777777" w:rsidR="00FD763D" w:rsidRDefault="00FD763D" w:rsidP="00FB1556">
      <w:pPr>
        <w:spacing w:line="200" w:lineRule="atLeast"/>
        <w:rPr>
          <w:rFonts w:ascii="Arial Narrow" w:hAnsi="Arial Narrow" w:cs="Arial"/>
          <w:sz w:val="22"/>
          <w:szCs w:val="22"/>
        </w:rPr>
      </w:pPr>
    </w:p>
    <w:p w14:paraId="57194E39" w14:textId="340D07DC" w:rsidR="00072ACB" w:rsidRDefault="005B6B89" w:rsidP="00072ACB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59259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2ACB" w:rsidRPr="005E37DD">
        <w:rPr>
          <w:rFonts w:ascii="Arial Narrow" w:hAnsi="Arial Narrow"/>
          <w:sz w:val="22"/>
          <w:szCs w:val="22"/>
        </w:rPr>
        <w:t xml:space="preserve">     Cambio de </w:t>
      </w:r>
      <w:r w:rsidR="00A549F5">
        <w:rPr>
          <w:rFonts w:ascii="Arial Narrow" w:hAnsi="Arial Narrow"/>
          <w:sz w:val="22"/>
          <w:szCs w:val="22"/>
        </w:rPr>
        <w:t>Director/a de tesis</w:t>
      </w:r>
      <w:r w:rsidR="00072ACB" w:rsidRPr="005E37DD">
        <w:rPr>
          <w:rFonts w:ascii="Arial Narrow" w:hAnsi="Arial Narrow"/>
          <w:sz w:val="22"/>
          <w:szCs w:val="22"/>
        </w:rPr>
        <w:t xml:space="preserve"> </w:t>
      </w:r>
    </w:p>
    <w:p w14:paraId="698A495A" w14:textId="77777777" w:rsidR="001023BE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384459FF" w14:textId="2E1B9706" w:rsidR="001023BE" w:rsidRDefault="005B6B89" w:rsidP="001023BE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495995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023BE" w:rsidRPr="005E37DD">
        <w:rPr>
          <w:rFonts w:ascii="Arial Narrow" w:hAnsi="Arial Narrow"/>
          <w:sz w:val="22"/>
          <w:szCs w:val="22"/>
        </w:rPr>
        <w:t xml:space="preserve">     Cambio de</w:t>
      </w:r>
      <w:r w:rsidR="001023BE">
        <w:rPr>
          <w:rFonts w:ascii="Arial Narrow" w:hAnsi="Arial Narrow"/>
          <w:sz w:val="22"/>
          <w:szCs w:val="22"/>
        </w:rPr>
        <w:t xml:space="preserve"> Co-Director/a de tesis</w:t>
      </w:r>
      <w:r w:rsidR="001023BE" w:rsidRPr="005E37DD">
        <w:rPr>
          <w:rFonts w:ascii="Arial Narrow" w:hAnsi="Arial Narrow"/>
          <w:sz w:val="22"/>
          <w:szCs w:val="22"/>
        </w:rPr>
        <w:t xml:space="preserve"> </w:t>
      </w:r>
    </w:p>
    <w:p w14:paraId="02D3D172" w14:textId="77777777" w:rsidR="001023BE" w:rsidRPr="005E37DD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632A9368" w14:textId="010E83B8" w:rsidR="00154664" w:rsidRPr="005E37DD" w:rsidRDefault="005B6B89" w:rsidP="00CC5BDC">
      <w:pPr>
        <w:spacing w:line="180" w:lineRule="atLeast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84597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7A1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54664" w:rsidRPr="005E37DD">
        <w:rPr>
          <w:rFonts w:ascii="Arial Narrow" w:hAnsi="Arial Narrow"/>
          <w:sz w:val="22"/>
          <w:szCs w:val="22"/>
        </w:rPr>
        <w:t xml:space="preserve">    </w:t>
      </w:r>
      <w:r w:rsidR="006B5880" w:rsidRPr="005E37DD">
        <w:rPr>
          <w:rFonts w:ascii="Arial Narrow" w:hAnsi="Arial Narrow"/>
          <w:sz w:val="22"/>
          <w:szCs w:val="22"/>
        </w:rPr>
        <w:t xml:space="preserve"> </w:t>
      </w:r>
      <w:r w:rsidR="00154664" w:rsidRPr="005E37DD">
        <w:rPr>
          <w:rFonts w:ascii="Arial Narrow" w:hAnsi="Arial Narrow"/>
          <w:sz w:val="22"/>
          <w:szCs w:val="22"/>
        </w:rPr>
        <w:t xml:space="preserve">Cambio de </w:t>
      </w:r>
      <w:r w:rsidR="00A549F5">
        <w:rPr>
          <w:rFonts w:ascii="Arial Narrow" w:hAnsi="Arial Narrow"/>
          <w:sz w:val="22"/>
          <w:szCs w:val="22"/>
        </w:rPr>
        <w:t>la línea prioritaria</w:t>
      </w:r>
    </w:p>
    <w:p w14:paraId="7365F364" w14:textId="77777777" w:rsidR="003D7D79" w:rsidRPr="005E37DD" w:rsidRDefault="003D7D79" w:rsidP="00CC5BDC">
      <w:pPr>
        <w:spacing w:line="180" w:lineRule="atLeast"/>
        <w:rPr>
          <w:rFonts w:ascii="Arial Narrow" w:hAnsi="Arial Narrow"/>
          <w:sz w:val="22"/>
          <w:szCs w:val="22"/>
        </w:rPr>
      </w:pPr>
    </w:p>
    <w:p w14:paraId="5A741BB5" w14:textId="77777777" w:rsidR="000F5E82" w:rsidRDefault="000F5E82">
      <w:pPr>
        <w:rPr>
          <w:rFonts w:ascii="Arial" w:hAnsi="Arial" w:cs="Arial"/>
          <w:sz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231"/>
        <w:gridCol w:w="2090"/>
        <w:gridCol w:w="2444"/>
      </w:tblGrid>
      <w:tr w:rsidR="00C468F6" w:rsidRPr="00C468F6" w14:paraId="4EA03D23" w14:textId="77777777" w:rsidTr="001023BE">
        <w:trPr>
          <w:cantSplit/>
          <w:jc w:val="center"/>
        </w:trPr>
        <w:tc>
          <w:tcPr>
            <w:tcW w:w="2460" w:type="pct"/>
            <w:gridSpan w:val="2"/>
            <w:shd w:val="clear" w:color="auto" w:fill="C0C0C0"/>
          </w:tcPr>
          <w:p w14:paraId="3357E61E" w14:textId="77777777" w:rsidR="00C468F6" w:rsidRPr="005E37DD" w:rsidRDefault="00C468F6" w:rsidP="004A6B2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b/>
                <w:bCs/>
                <w:sz w:val="22"/>
                <w:szCs w:val="22"/>
              </w:rPr>
              <w:t>Datos de origen</w:t>
            </w:r>
          </w:p>
        </w:tc>
        <w:tc>
          <w:tcPr>
            <w:tcW w:w="2540" w:type="pct"/>
            <w:gridSpan w:val="2"/>
            <w:shd w:val="clear" w:color="auto" w:fill="C0C0C0"/>
          </w:tcPr>
          <w:p w14:paraId="4E23CDF0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E37DD">
              <w:rPr>
                <w:rFonts w:ascii="Arial Narrow" w:hAnsi="Arial Narrow"/>
                <w:sz w:val="22"/>
                <w:szCs w:val="22"/>
              </w:rPr>
              <w:t>Datos de destino</w:t>
            </w:r>
          </w:p>
        </w:tc>
      </w:tr>
      <w:tr w:rsidR="00C468F6" w:rsidRPr="00C468F6" w14:paraId="2F3FB22D" w14:textId="77777777" w:rsidTr="00EA32FF">
        <w:trPr>
          <w:cantSplit/>
          <w:jc w:val="center"/>
        </w:trPr>
        <w:tc>
          <w:tcPr>
            <w:tcW w:w="5000" w:type="pct"/>
            <w:gridSpan w:val="4"/>
            <w:shd w:val="clear" w:color="auto" w:fill="C0C0C0"/>
          </w:tcPr>
          <w:p w14:paraId="74565675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E37DD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[Incluir la información que sea necesaria en función del cambio a solicitar]</w:t>
            </w:r>
          </w:p>
        </w:tc>
      </w:tr>
      <w:tr w:rsidR="00F920B5" w:rsidRPr="00C468F6" w14:paraId="7E871192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39A342F0" w14:textId="66ECACD4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Director/a de tesis </w:t>
            </w:r>
          </w:p>
        </w:tc>
        <w:tc>
          <w:tcPr>
            <w:tcW w:w="1250" w:type="pct"/>
            <w:vAlign w:val="center"/>
          </w:tcPr>
          <w:p w14:paraId="474BBBD1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3F711778" w14:textId="60AFBACD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Director/a de tesis</w:t>
            </w:r>
            <w:r w:rsidR="006524A9">
              <w:rPr>
                <w:rFonts w:ascii="Arial Narrow" w:hAnsi="Arial Narrow" w:cs="Arial"/>
                <w:sz w:val="22"/>
                <w:szCs w:val="22"/>
              </w:rPr>
              <w:t>(*)</w:t>
            </w:r>
          </w:p>
        </w:tc>
        <w:tc>
          <w:tcPr>
            <w:tcW w:w="1369" w:type="pct"/>
            <w:vAlign w:val="center"/>
          </w:tcPr>
          <w:p w14:paraId="709E2890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07C3AF25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536AEDF0" w14:textId="32D11E6B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Co-Director/a de tesis </w:t>
            </w:r>
          </w:p>
        </w:tc>
        <w:tc>
          <w:tcPr>
            <w:tcW w:w="1250" w:type="pct"/>
            <w:vAlign w:val="center"/>
          </w:tcPr>
          <w:p w14:paraId="48370526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01CD7167" w14:textId="11043459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Co- Director/a de tesis</w:t>
            </w:r>
          </w:p>
        </w:tc>
        <w:tc>
          <w:tcPr>
            <w:tcW w:w="1369" w:type="pct"/>
            <w:vAlign w:val="center"/>
          </w:tcPr>
          <w:p w14:paraId="418433CA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5EB54A70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1EBA1895" w14:textId="55CAD0E6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644DE06C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1AA77657" w14:textId="77B3D51D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</w:p>
        </w:tc>
        <w:tc>
          <w:tcPr>
            <w:tcW w:w="1369" w:type="pct"/>
            <w:vAlign w:val="center"/>
          </w:tcPr>
          <w:p w14:paraId="257398AF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0494B19" w14:textId="7146809E" w:rsidR="00650393" w:rsidRDefault="006524A9">
      <w:pPr>
        <w:rPr>
          <w:rFonts w:ascii="Arial Narrow" w:hAnsi="Arial Narrow" w:cs="Arial"/>
          <w:i/>
          <w:iCs/>
          <w:sz w:val="22"/>
          <w:szCs w:val="22"/>
        </w:rPr>
      </w:pPr>
      <w:r w:rsidRPr="006524A9">
        <w:rPr>
          <w:rFonts w:ascii="Arial Narrow" w:hAnsi="Arial Narrow" w:cs="Arial"/>
          <w:i/>
          <w:iCs/>
          <w:sz w:val="22"/>
          <w:szCs w:val="22"/>
        </w:rPr>
        <w:t xml:space="preserve">(*) debe de ser investigador/a del centro/unidad </w:t>
      </w:r>
    </w:p>
    <w:p w14:paraId="61E8EDC4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6945CFB0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7395F9F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56A65155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03060568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316DA0D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46D2F6B7" w14:textId="77777777" w:rsidR="00154664" w:rsidRPr="005E37DD" w:rsidRDefault="00154664">
      <w:pPr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b/>
          <w:bCs/>
          <w:sz w:val="22"/>
          <w:szCs w:val="22"/>
        </w:rPr>
        <w:lastRenderedPageBreak/>
        <w:t>Motivos que fundamentan la solicitud</w:t>
      </w:r>
      <w:r w:rsidRPr="005E37DD">
        <w:rPr>
          <w:rFonts w:ascii="Arial Narrow" w:hAnsi="Arial Narrow" w:cs="Arial"/>
          <w:sz w:val="22"/>
          <w:szCs w:val="22"/>
        </w:rPr>
        <w:t xml:space="preserve">: </w:t>
      </w:r>
    </w:p>
    <w:p w14:paraId="264FB568" w14:textId="77777777" w:rsidR="006B5880" w:rsidRPr="005E37DD" w:rsidRDefault="006B5880">
      <w:pPr>
        <w:rPr>
          <w:rFonts w:ascii="Arial Narrow" w:hAnsi="Arial Narrow" w:cs="Arial"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154664" w:rsidRPr="005E37DD" w14:paraId="2B5A5D1C" w14:textId="77777777" w:rsidTr="00C54BA2">
        <w:trPr>
          <w:trHeight w:val="1255"/>
        </w:trPr>
        <w:tc>
          <w:tcPr>
            <w:tcW w:w="8789" w:type="dxa"/>
          </w:tcPr>
          <w:p w14:paraId="1C3DFE04" w14:textId="77777777" w:rsidR="0088777D" w:rsidRDefault="00AF4765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Motivar adecuadamente el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/los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cambio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propuesto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/s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detallando </w:t>
            </w:r>
            <w:r w:rsidR="00B674AA">
              <w:rPr>
                <w:rFonts w:ascii="Arial Narrow" w:hAnsi="Arial Narrow" w:cs="Arial"/>
                <w:sz w:val="22"/>
                <w:szCs w:val="22"/>
              </w:rPr>
              <w:t xml:space="preserve">los motivos y su adecuación. </w:t>
            </w:r>
          </w:p>
          <w:p w14:paraId="40AF0A5A" w14:textId="3B614E3F" w:rsidR="00390E89" w:rsidRPr="0088777D" w:rsidRDefault="00B674AA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En su caso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indicar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las características del nuevo proyecto, así como la relación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con al menos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>una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de las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línea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 del centro/unidad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y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los recursos disponibles para asegurar el progreso del trabajo de investigación.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20916A55" w14:textId="77777777" w:rsidR="00AF4765" w:rsidRDefault="00AF4765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431D777" w14:textId="77777777" w:rsidR="006C332C" w:rsidRDefault="006C332C" w:rsidP="006C332C">
            <w:pPr>
              <w:pStyle w:val="Prrafodelista"/>
              <w:ind w:left="0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723F89A" w14:textId="77777777" w:rsidR="00154664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C0AC7A4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675E75E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673FD0B" w14:textId="77777777" w:rsidR="0001196B" w:rsidRPr="005E37DD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A04F5E5" w14:textId="77777777" w:rsidR="00154664" w:rsidRPr="005E37DD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4B2CC05" w14:textId="77777777" w:rsidR="00154664" w:rsidRDefault="00154664">
      <w:pPr>
        <w:rPr>
          <w:rFonts w:ascii="Arial" w:hAnsi="Arial" w:cs="Arial"/>
          <w:sz w:val="20"/>
        </w:rPr>
      </w:pPr>
    </w:p>
    <w:p w14:paraId="18BC605A" w14:textId="77777777" w:rsidR="00737DB8" w:rsidRPr="00737DB8" w:rsidRDefault="00737DB8" w:rsidP="00737DB8">
      <w:pPr>
        <w:spacing w:after="120" w:line="180" w:lineRule="atLeast"/>
        <w:rPr>
          <w:rFonts w:ascii="Arial Narrow" w:hAnsi="Arial Narrow"/>
          <w:sz w:val="20"/>
        </w:rPr>
      </w:pPr>
    </w:p>
    <w:p w14:paraId="0DC92455" w14:textId="77777777" w:rsidR="006B5880" w:rsidRDefault="006B5880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788376DD" w14:textId="77777777" w:rsidR="00B60DA5" w:rsidRDefault="00B60DA5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66740002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0B313328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1F9A0784" w14:textId="77777777" w:rsidR="003874BF" w:rsidRPr="005E37DD" w:rsidRDefault="003874BF" w:rsidP="00C54BA2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731F1C9B" w14:textId="77777777" w:rsidR="003874BF" w:rsidRDefault="003874BF" w:rsidP="006201F9">
      <w:pPr>
        <w:pStyle w:val="CM2"/>
        <w:spacing w:after="0"/>
        <w:ind w:left="284"/>
        <w:jc w:val="both"/>
        <w:rPr>
          <w:rFonts w:cs="Arial"/>
          <w:color w:val="000000"/>
          <w:sz w:val="22"/>
          <w:szCs w:val="22"/>
          <w:lang w:val="es-ES"/>
        </w:rPr>
      </w:pPr>
    </w:p>
    <w:p w14:paraId="0B99555B" w14:textId="77777777" w:rsidR="007D4399" w:rsidRDefault="007D4399" w:rsidP="007D4399">
      <w:pPr>
        <w:pStyle w:val="Defaul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EF150F" w14:paraId="690C3A77" w14:textId="77777777" w:rsidTr="007A6EF3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6E82564E" w14:textId="2FA2D508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Firma Investigador/a en Formación</w:t>
            </w:r>
            <w:r w:rsidR="002F172F" w:rsidRP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1529FDE5" w14:textId="761A6ADB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</w:t>
            </w:r>
          </w:p>
          <w:p w14:paraId="5676CC16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12FFB048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568B88A2" w14:textId="1A5D3ADD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left w:val="nil"/>
            </w:tcBorders>
          </w:tcPr>
          <w:p w14:paraId="420586AC" w14:textId="650714C8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proofErr w:type="spell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VºBº</w:t>
            </w:r>
            <w:proofErr w:type="spell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Director/a </w:t>
            </w:r>
            <w:r w:rsidR="007125C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la tesis anterior </w:t>
            </w:r>
            <w:r w:rsidR="001D1DB7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(en su caso)</w:t>
            </w:r>
            <w:r w:rsid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</w:tc>
      </w:tr>
      <w:tr w:rsidR="007A6EF3" w14:paraId="0905957E" w14:textId="77777777" w:rsidTr="0078687F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5CE8C931" w14:textId="601046DC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Firma 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Director/a 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(nuevo/a) 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</w:t>
            </w:r>
            <w:r w:rsidR="006524A9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t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esis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697B4C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3A3EDCF8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6AB6E0C1" w14:textId="77777777" w:rsidR="007A6E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2D41FDF0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31AE28D3" w14:textId="35C28D8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Firma Co-Director/a (nuevo/a)</w:t>
            </w:r>
          </w:p>
          <w:p w14:paraId="0160EB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4E5AB604" w14:textId="2590DE42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</w:tr>
    </w:tbl>
    <w:p w14:paraId="146C3F08" w14:textId="77777777" w:rsidR="007D4399" w:rsidRDefault="007D4399" w:rsidP="007D4399">
      <w:pPr>
        <w:pStyle w:val="Default"/>
      </w:pPr>
    </w:p>
    <w:p w14:paraId="42397AC4" w14:textId="77777777" w:rsidR="00332418" w:rsidRPr="001D1DB7" w:rsidRDefault="00332418" w:rsidP="00332418">
      <w:pPr>
        <w:pStyle w:val="Default"/>
        <w:rPr>
          <w:rFonts w:ascii="Arial Narrow" w:eastAsia="Times New Roman" w:hAnsi="Arial Narrow" w:cs="Times New Roman"/>
          <w:color w:val="auto"/>
          <w:sz w:val="22"/>
          <w:szCs w:val="22"/>
        </w:rPr>
      </w:pPr>
    </w:p>
    <w:p w14:paraId="450FE962" w14:textId="1F038AC6" w:rsidR="007125C3" w:rsidRDefault="006524A9" w:rsidP="00332418">
      <w:pPr>
        <w:pStyle w:val="Default"/>
        <w:rPr>
          <w:rFonts w:ascii="Arial Narrow" w:hAnsi="Arial Narrow"/>
          <w:i/>
          <w:iCs/>
          <w:sz w:val="22"/>
          <w:szCs w:val="22"/>
        </w:rPr>
      </w:pPr>
      <w:r w:rsidRPr="006524A9">
        <w:rPr>
          <w:rFonts w:ascii="Arial Narrow" w:hAnsi="Arial Narrow"/>
          <w:i/>
          <w:iCs/>
          <w:sz w:val="22"/>
          <w:szCs w:val="22"/>
        </w:rPr>
        <w:t>Adjuntar el nuevo programa de formación para la persona predoctoral, según modelo, si ha sufrido variaciones con respecto al anterior.</w:t>
      </w:r>
    </w:p>
    <w:p w14:paraId="3385DEF3" w14:textId="30FC2A87" w:rsidR="006524A9" w:rsidRPr="006524A9" w:rsidRDefault="006524A9" w:rsidP="00332418">
      <w:pPr>
        <w:pStyle w:val="Default"/>
        <w:rPr>
          <w:i/>
          <w:iCs/>
        </w:rPr>
      </w:pPr>
    </w:p>
    <w:p w14:paraId="322782A7" w14:textId="77777777" w:rsidR="00332418" w:rsidRDefault="00332418" w:rsidP="00332418">
      <w:pPr>
        <w:pStyle w:val="Default"/>
      </w:pPr>
    </w:p>
    <w:p w14:paraId="30CC0527" w14:textId="77777777" w:rsidR="00332418" w:rsidRDefault="00332418" w:rsidP="00332418">
      <w:pPr>
        <w:pStyle w:val="Default"/>
      </w:pPr>
    </w:p>
    <w:p w14:paraId="1DEE83C2" w14:textId="386C6382" w:rsidR="00332418" w:rsidRPr="00332418" w:rsidRDefault="00332418" w:rsidP="006524A9">
      <w:pPr>
        <w:pStyle w:val="Sangradetextonormal"/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4" w:color="auto"/>
        </w:pBdr>
        <w:spacing w:before="120" w:after="120"/>
        <w:ind w:left="289" w:right="170"/>
        <w:jc w:val="both"/>
        <w:rPr>
          <w:rFonts w:ascii="Arial Narrow" w:hAnsi="Arial Narrow"/>
          <w:b w:val="0"/>
        </w:rPr>
      </w:pPr>
      <w:r w:rsidRPr="00332418">
        <w:rPr>
          <w:rFonts w:ascii="Arial Narrow" w:hAnsi="Arial Narrow"/>
          <w:b w:val="0"/>
          <w:szCs w:val="20"/>
        </w:rPr>
        <w:t>Este documento, una vez cumplimentado y firmado, debe ser presentado a través de su CVE-</w:t>
      </w:r>
      <w:proofErr w:type="spellStart"/>
      <w:r w:rsidRPr="00332418">
        <w:rPr>
          <w:rFonts w:ascii="Arial Narrow" w:hAnsi="Arial Narrow"/>
          <w:b w:val="0"/>
          <w:szCs w:val="20"/>
        </w:rPr>
        <w:t>Facilit</w:t>
      </w:r>
      <w:proofErr w:type="spellEnd"/>
      <w:r w:rsidRPr="00332418">
        <w:rPr>
          <w:rFonts w:ascii="Arial Narrow" w:hAnsi="Arial Narrow"/>
          <w:b w:val="0"/>
          <w:szCs w:val="20"/>
        </w:rPr>
        <w:t xml:space="preserve">@, </w:t>
      </w:r>
      <w:hyperlink r:id="rId8" w:history="1">
        <w:r w:rsidR="005B6B89" w:rsidRPr="00E56A12">
          <w:rPr>
            <w:rStyle w:val="Hipervnculo"/>
            <w:rFonts w:ascii="Arial Narrow" w:hAnsi="Arial Narrow"/>
          </w:rPr>
          <w:t>Carpeta Virtual de Ex</w:t>
        </w:r>
        <w:r w:rsidR="005B6B89" w:rsidRPr="00E56A12">
          <w:rPr>
            <w:rStyle w:val="Hipervnculo"/>
            <w:rFonts w:ascii="Arial Narrow" w:hAnsi="Arial Narrow"/>
          </w:rPr>
          <w:t>pedientes-</w:t>
        </w:r>
        <w:proofErr w:type="spellStart"/>
        <w:r w:rsidR="005B6B89" w:rsidRPr="00E56A12">
          <w:rPr>
            <w:rStyle w:val="Hipervnculo"/>
            <w:rFonts w:ascii="Arial Narrow" w:hAnsi="Arial Narrow"/>
          </w:rPr>
          <w:t>Facilit</w:t>
        </w:r>
        <w:proofErr w:type="spellEnd"/>
        <w:r w:rsidR="005B6B89" w:rsidRPr="00E56A12">
          <w:rPr>
            <w:rStyle w:val="Hipervnculo"/>
            <w:rFonts w:ascii="Arial Narrow" w:hAnsi="Arial Narrow"/>
          </w:rPr>
          <w:t>@</w:t>
        </w:r>
        <w:r w:rsidR="005B6B89" w:rsidRPr="00E56A12">
          <w:rPr>
            <w:rStyle w:val="Hipervnculo"/>
            <w:rFonts w:ascii="Arial Narrow" w:hAnsi="Arial Narrow"/>
          </w:rPr>
          <w:t xml:space="preserve"> de la AEI</w:t>
        </w:r>
      </w:hyperlink>
      <w:r w:rsidR="005B6B89">
        <w:rPr>
          <w:rFonts w:ascii="Arial Narrow" w:hAnsi="Arial Narrow"/>
          <w:b w:val="0"/>
          <w:szCs w:val="20"/>
        </w:rPr>
        <w:t>.</w:t>
      </w:r>
    </w:p>
    <w:sectPr w:rsidR="00332418" w:rsidRPr="00332418" w:rsidSect="000F5E82">
      <w:headerReference w:type="default" r:id="rId9"/>
      <w:pgSz w:w="11906" w:h="16838"/>
      <w:pgMar w:top="1985" w:right="1700" w:bottom="1276" w:left="1418" w:header="426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422DD" w14:textId="77777777" w:rsidR="00496CF6" w:rsidRDefault="00496CF6">
      <w:r>
        <w:separator/>
      </w:r>
    </w:p>
  </w:endnote>
  <w:endnote w:type="continuationSeparator" w:id="0">
    <w:p w14:paraId="1169A9A1" w14:textId="77777777" w:rsidR="00496CF6" w:rsidRDefault="0049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7B05" w14:textId="77777777" w:rsidR="00496CF6" w:rsidRDefault="00496CF6">
      <w:r>
        <w:separator/>
      </w:r>
    </w:p>
  </w:footnote>
  <w:footnote w:type="continuationSeparator" w:id="0">
    <w:p w14:paraId="596BD4DB" w14:textId="77777777" w:rsidR="00496CF6" w:rsidRDefault="0049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1003"/>
      <w:gridCol w:w="1974"/>
    </w:tblGrid>
    <w:tr w:rsidR="007E391E" w14:paraId="2DDFA2D9" w14:textId="77777777" w:rsidTr="001B67EB">
      <w:trPr>
        <w:trHeight w:val="1276"/>
      </w:trPr>
      <w:tc>
        <w:tcPr>
          <w:tcW w:w="5954" w:type="dxa"/>
          <w:vAlign w:val="center"/>
        </w:tcPr>
        <w:p w14:paraId="50D5905C" w14:textId="29A722EA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1A24EDE" wp14:editId="2E706A34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" w:type="dxa"/>
          <w:vAlign w:val="center"/>
        </w:tcPr>
        <w:p w14:paraId="2C1002C6" w14:textId="36DBF2F1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689B7FB8" wp14:editId="06F9C3DF">
                <wp:extent cx="368300" cy="688975"/>
                <wp:effectExtent l="0" t="0" r="0" b="0"/>
                <wp:docPr id="1389484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dxa"/>
          <w:vAlign w:val="center"/>
        </w:tcPr>
        <w:p w14:paraId="7D47283D" w14:textId="0A0B82AE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4AA96231" wp14:editId="6875CB77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2C3294" w14:textId="60434C57" w:rsidR="00C54BA2" w:rsidRDefault="00C54BA2" w:rsidP="000F5E82">
    <w:pPr>
      <w:pStyle w:val="Encabezado"/>
    </w:pPr>
  </w:p>
  <w:p w14:paraId="419D162E" w14:textId="77777777" w:rsidR="00AC790B" w:rsidRDefault="00AC790B" w:rsidP="000F5E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519"/>
    <w:multiLevelType w:val="hybridMultilevel"/>
    <w:tmpl w:val="607007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21EBB"/>
    <w:multiLevelType w:val="hybridMultilevel"/>
    <w:tmpl w:val="3AE01E8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C2710"/>
    <w:multiLevelType w:val="hybridMultilevel"/>
    <w:tmpl w:val="88CA1C70"/>
    <w:lvl w:ilvl="0" w:tplc="0B2E3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16F99"/>
    <w:multiLevelType w:val="hybridMultilevel"/>
    <w:tmpl w:val="F75ABF8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46C02"/>
    <w:multiLevelType w:val="hybridMultilevel"/>
    <w:tmpl w:val="B1E8B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582527">
    <w:abstractNumId w:val="0"/>
  </w:num>
  <w:num w:numId="2" w16cid:durableId="473956463">
    <w:abstractNumId w:val="4"/>
  </w:num>
  <w:num w:numId="3" w16cid:durableId="1257205672">
    <w:abstractNumId w:val="2"/>
  </w:num>
  <w:num w:numId="4" w16cid:durableId="1042054007">
    <w:abstractNumId w:val="1"/>
  </w:num>
  <w:num w:numId="5" w16cid:durableId="124016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3D"/>
    <w:rsid w:val="0000137A"/>
    <w:rsid w:val="0001131C"/>
    <w:rsid w:val="0001196B"/>
    <w:rsid w:val="00024045"/>
    <w:rsid w:val="00043F05"/>
    <w:rsid w:val="000535DF"/>
    <w:rsid w:val="00072ACB"/>
    <w:rsid w:val="000A3E9E"/>
    <w:rsid w:val="000C0061"/>
    <w:rsid w:val="000E67F4"/>
    <w:rsid w:val="000F5E82"/>
    <w:rsid w:val="001022A0"/>
    <w:rsid w:val="001023BE"/>
    <w:rsid w:val="0012369A"/>
    <w:rsid w:val="0013694F"/>
    <w:rsid w:val="001433E5"/>
    <w:rsid w:val="00152876"/>
    <w:rsid w:val="00154664"/>
    <w:rsid w:val="00166057"/>
    <w:rsid w:val="00190E0A"/>
    <w:rsid w:val="001921CF"/>
    <w:rsid w:val="001B67EB"/>
    <w:rsid w:val="001C0D1D"/>
    <w:rsid w:val="001C1903"/>
    <w:rsid w:val="001C6052"/>
    <w:rsid w:val="001D1DB7"/>
    <w:rsid w:val="001E1AF4"/>
    <w:rsid w:val="00226C2C"/>
    <w:rsid w:val="0024267C"/>
    <w:rsid w:val="00243B19"/>
    <w:rsid w:val="00265FCA"/>
    <w:rsid w:val="002945A5"/>
    <w:rsid w:val="002F172F"/>
    <w:rsid w:val="003025AC"/>
    <w:rsid w:val="00315DBC"/>
    <w:rsid w:val="003230F5"/>
    <w:rsid w:val="00324FCF"/>
    <w:rsid w:val="00332418"/>
    <w:rsid w:val="00333AE7"/>
    <w:rsid w:val="00336D2F"/>
    <w:rsid w:val="00365F8B"/>
    <w:rsid w:val="00372388"/>
    <w:rsid w:val="0037692B"/>
    <w:rsid w:val="00382FFC"/>
    <w:rsid w:val="003874BF"/>
    <w:rsid w:val="00390E89"/>
    <w:rsid w:val="003A5B2B"/>
    <w:rsid w:val="003D467A"/>
    <w:rsid w:val="003D7D79"/>
    <w:rsid w:val="003F7166"/>
    <w:rsid w:val="00404B13"/>
    <w:rsid w:val="00422F96"/>
    <w:rsid w:val="00452F47"/>
    <w:rsid w:val="00473750"/>
    <w:rsid w:val="00480BDC"/>
    <w:rsid w:val="00481BB1"/>
    <w:rsid w:val="004906BD"/>
    <w:rsid w:val="00496CF6"/>
    <w:rsid w:val="004978C3"/>
    <w:rsid w:val="004A1E99"/>
    <w:rsid w:val="004A6B26"/>
    <w:rsid w:val="004E50E6"/>
    <w:rsid w:val="00510031"/>
    <w:rsid w:val="005235D7"/>
    <w:rsid w:val="00542107"/>
    <w:rsid w:val="005478E6"/>
    <w:rsid w:val="00560802"/>
    <w:rsid w:val="00560A6F"/>
    <w:rsid w:val="00562CF6"/>
    <w:rsid w:val="00570E8B"/>
    <w:rsid w:val="005965AB"/>
    <w:rsid w:val="005A0DF1"/>
    <w:rsid w:val="005A4F82"/>
    <w:rsid w:val="005B6B89"/>
    <w:rsid w:val="005C2DF5"/>
    <w:rsid w:val="005C4C50"/>
    <w:rsid w:val="005D751D"/>
    <w:rsid w:val="005E37DD"/>
    <w:rsid w:val="005F51C7"/>
    <w:rsid w:val="006155CA"/>
    <w:rsid w:val="006201F9"/>
    <w:rsid w:val="0062402E"/>
    <w:rsid w:val="00634916"/>
    <w:rsid w:val="006449B6"/>
    <w:rsid w:val="00650393"/>
    <w:rsid w:val="006524A9"/>
    <w:rsid w:val="00653716"/>
    <w:rsid w:val="00660096"/>
    <w:rsid w:val="006A703B"/>
    <w:rsid w:val="006B5880"/>
    <w:rsid w:val="006C332C"/>
    <w:rsid w:val="00702165"/>
    <w:rsid w:val="007125C3"/>
    <w:rsid w:val="00737DB8"/>
    <w:rsid w:val="00747610"/>
    <w:rsid w:val="0075769C"/>
    <w:rsid w:val="00786EB8"/>
    <w:rsid w:val="007A55C5"/>
    <w:rsid w:val="007A6626"/>
    <w:rsid w:val="007A6EF3"/>
    <w:rsid w:val="007C7EA6"/>
    <w:rsid w:val="007D4399"/>
    <w:rsid w:val="007E391E"/>
    <w:rsid w:val="007F0CC8"/>
    <w:rsid w:val="0084047F"/>
    <w:rsid w:val="00840A8E"/>
    <w:rsid w:val="00852E3B"/>
    <w:rsid w:val="00887670"/>
    <w:rsid w:val="0088777D"/>
    <w:rsid w:val="008A1703"/>
    <w:rsid w:val="008A5F42"/>
    <w:rsid w:val="008C02A7"/>
    <w:rsid w:val="008C3B4D"/>
    <w:rsid w:val="008C6AD4"/>
    <w:rsid w:val="008F436C"/>
    <w:rsid w:val="0090075C"/>
    <w:rsid w:val="00925D89"/>
    <w:rsid w:val="00934D91"/>
    <w:rsid w:val="00950769"/>
    <w:rsid w:val="0097110F"/>
    <w:rsid w:val="00980E5C"/>
    <w:rsid w:val="009849F3"/>
    <w:rsid w:val="00986B21"/>
    <w:rsid w:val="009A3536"/>
    <w:rsid w:val="009B27C1"/>
    <w:rsid w:val="009C58EF"/>
    <w:rsid w:val="009C76B3"/>
    <w:rsid w:val="009D003F"/>
    <w:rsid w:val="009E06B6"/>
    <w:rsid w:val="009F2A95"/>
    <w:rsid w:val="00A171AD"/>
    <w:rsid w:val="00A414F6"/>
    <w:rsid w:val="00A549F5"/>
    <w:rsid w:val="00A56DB0"/>
    <w:rsid w:val="00A6004D"/>
    <w:rsid w:val="00A64023"/>
    <w:rsid w:val="00A74A19"/>
    <w:rsid w:val="00A824AC"/>
    <w:rsid w:val="00A854C6"/>
    <w:rsid w:val="00A87A11"/>
    <w:rsid w:val="00A9341D"/>
    <w:rsid w:val="00A97DD8"/>
    <w:rsid w:val="00AA73F9"/>
    <w:rsid w:val="00AB0CF1"/>
    <w:rsid w:val="00AC790B"/>
    <w:rsid w:val="00AE5FF0"/>
    <w:rsid w:val="00AE6514"/>
    <w:rsid w:val="00AF4765"/>
    <w:rsid w:val="00B05598"/>
    <w:rsid w:val="00B138B9"/>
    <w:rsid w:val="00B5420C"/>
    <w:rsid w:val="00B60DA5"/>
    <w:rsid w:val="00B63600"/>
    <w:rsid w:val="00B651E2"/>
    <w:rsid w:val="00B674AA"/>
    <w:rsid w:val="00BA6EF3"/>
    <w:rsid w:val="00BB4B7F"/>
    <w:rsid w:val="00BF5174"/>
    <w:rsid w:val="00C2231A"/>
    <w:rsid w:val="00C363E9"/>
    <w:rsid w:val="00C468F6"/>
    <w:rsid w:val="00C54BA2"/>
    <w:rsid w:val="00C67E7F"/>
    <w:rsid w:val="00C816B1"/>
    <w:rsid w:val="00C83854"/>
    <w:rsid w:val="00CC5BDC"/>
    <w:rsid w:val="00CE0DEC"/>
    <w:rsid w:val="00CF204D"/>
    <w:rsid w:val="00D001C9"/>
    <w:rsid w:val="00D02FF1"/>
    <w:rsid w:val="00D11C25"/>
    <w:rsid w:val="00D203AE"/>
    <w:rsid w:val="00D26D5E"/>
    <w:rsid w:val="00D442D7"/>
    <w:rsid w:val="00D55C88"/>
    <w:rsid w:val="00D62299"/>
    <w:rsid w:val="00D81681"/>
    <w:rsid w:val="00D86B69"/>
    <w:rsid w:val="00DB6022"/>
    <w:rsid w:val="00DB610B"/>
    <w:rsid w:val="00DC1FA3"/>
    <w:rsid w:val="00DD3836"/>
    <w:rsid w:val="00E00FD8"/>
    <w:rsid w:val="00E10AC8"/>
    <w:rsid w:val="00E149E3"/>
    <w:rsid w:val="00E1676C"/>
    <w:rsid w:val="00E219EE"/>
    <w:rsid w:val="00E43CA5"/>
    <w:rsid w:val="00E45AE5"/>
    <w:rsid w:val="00E656BF"/>
    <w:rsid w:val="00EA32FF"/>
    <w:rsid w:val="00EB0B94"/>
    <w:rsid w:val="00EB10C1"/>
    <w:rsid w:val="00EC2292"/>
    <w:rsid w:val="00ED0D50"/>
    <w:rsid w:val="00EE540D"/>
    <w:rsid w:val="00EF150F"/>
    <w:rsid w:val="00F118EF"/>
    <w:rsid w:val="00F20885"/>
    <w:rsid w:val="00F23F21"/>
    <w:rsid w:val="00F37053"/>
    <w:rsid w:val="00F66F00"/>
    <w:rsid w:val="00F67272"/>
    <w:rsid w:val="00F778D1"/>
    <w:rsid w:val="00F84726"/>
    <w:rsid w:val="00F920B5"/>
    <w:rsid w:val="00F958F6"/>
    <w:rsid w:val="00FB1556"/>
    <w:rsid w:val="00FB5A45"/>
    <w:rsid w:val="00FC31BA"/>
    <w:rsid w:val="00FD763D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824A3"/>
  <w15:chartTrackingRefBased/>
  <w15:docId w15:val="{62D979E9-6ED9-479C-946D-A5F548DA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76C"/>
    <w:rPr>
      <w:sz w:val="24"/>
      <w:szCs w:val="24"/>
    </w:rPr>
  </w:style>
  <w:style w:type="paragraph" w:styleId="Ttulo1">
    <w:name w:val="heading 1"/>
    <w:basedOn w:val="Normal"/>
    <w:next w:val="Normal"/>
    <w:qFormat/>
    <w:rsid w:val="00E1676C"/>
    <w:pPr>
      <w:keepNext/>
      <w:jc w:val="center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rsid w:val="00E1676C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qFormat/>
    <w:rsid w:val="00E1676C"/>
    <w:pPr>
      <w:keepNext/>
      <w:outlineLvl w:val="2"/>
    </w:pPr>
    <w:rPr>
      <w:rFonts w:ascii="Arial Narrow" w:hAnsi="Arial Narrow"/>
      <w:b/>
      <w:bCs/>
      <w:sz w:val="20"/>
    </w:rPr>
  </w:style>
  <w:style w:type="paragraph" w:styleId="Ttulo4">
    <w:name w:val="heading 4"/>
    <w:basedOn w:val="Normal"/>
    <w:next w:val="Normal"/>
    <w:qFormat/>
    <w:rsid w:val="00E1676C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E1676C"/>
    <w:rPr>
      <w:rFonts w:ascii="Arial" w:hAnsi="Arial" w:cs="Arial"/>
      <w:sz w:val="18"/>
    </w:rPr>
  </w:style>
  <w:style w:type="paragraph" w:styleId="Sangradetextonormal">
    <w:name w:val="Body Text Indent"/>
    <w:basedOn w:val="Normal"/>
    <w:rsid w:val="00E1676C"/>
    <w:pPr>
      <w:ind w:left="360"/>
    </w:pPr>
    <w:rPr>
      <w:rFonts w:ascii="Arial" w:hAnsi="Arial" w:cs="Arial"/>
      <w:b/>
      <w:bCs/>
      <w:sz w:val="20"/>
    </w:rPr>
  </w:style>
  <w:style w:type="paragraph" w:styleId="Textoindependiente3">
    <w:name w:val="Body Text 3"/>
    <w:basedOn w:val="Normal"/>
    <w:rsid w:val="00E1676C"/>
    <w:pPr>
      <w:jc w:val="both"/>
    </w:pPr>
    <w:rPr>
      <w:rFonts w:ascii="Arial" w:hAnsi="Arial"/>
      <w:szCs w:val="20"/>
    </w:rPr>
  </w:style>
  <w:style w:type="paragraph" w:styleId="Encabezado">
    <w:name w:val="header"/>
    <w:basedOn w:val="Normal"/>
    <w:link w:val="EncabezadoCar"/>
    <w:rsid w:val="00925D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25D8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F0C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F0CC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01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rsid w:val="006201F9"/>
    <w:rPr>
      <w:rFonts w:eastAsia="Times New Roman" w:cs="Times New Roman"/>
      <w:color w:val="auto"/>
      <w:sz w:val="20"/>
      <w:lang w:val="en-US"/>
    </w:rPr>
  </w:style>
  <w:style w:type="paragraph" w:customStyle="1" w:styleId="CM2">
    <w:name w:val="CM2"/>
    <w:basedOn w:val="Default"/>
    <w:next w:val="Default"/>
    <w:rsid w:val="006201F9"/>
    <w:pPr>
      <w:spacing w:after="260"/>
    </w:pPr>
    <w:rPr>
      <w:rFonts w:eastAsia="Times New Roman" w:cs="Times New Roman"/>
      <w:color w:val="auto"/>
      <w:sz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3874BF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3874BF"/>
  </w:style>
  <w:style w:type="character" w:customStyle="1" w:styleId="EncabezadoCar">
    <w:name w:val="Encabezado Car"/>
    <w:link w:val="Encabezado"/>
    <w:rsid w:val="00570E8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70E8B"/>
    <w:rPr>
      <w:sz w:val="24"/>
      <w:szCs w:val="24"/>
    </w:rPr>
  </w:style>
  <w:style w:type="character" w:styleId="Textoennegrita">
    <w:name w:val="Strong"/>
    <w:uiPriority w:val="22"/>
    <w:qFormat/>
    <w:rsid w:val="00332418"/>
    <w:rPr>
      <w:b/>
      <w:bCs/>
    </w:rPr>
  </w:style>
  <w:style w:type="character" w:styleId="Hipervnculo">
    <w:name w:val="Hyperlink"/>
    <w:rsid w:val="0033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F4765"/>
    <w:pPr>
      <w:ind w:left="708"/>
    </w:pPr>
  </w:style>
  <w:style w:type="character" w:styleId="Refdecomentario">
    <w:name w:val="annotation reference"/>
    <w:rsid w:val="00480B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0B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0BDC"/>
  </w:style>
  <w:style w:type="paragraph" w:styleId="Asuntodelcomentario">
    <w:name w:val="annotation subject"/>
    <w:basedOn w:val="Textocomentario"/>
    <w:next w:val="Textocomentario"/>
    <w:link w:val="AsuntodelcomentarioCar"/>
    <w:rsid w:val="00480BDC"/>
    <w:rPr>
      <w:b/>
      <w:bCs/>
    </w:rPr>
  </w:style>
  <w:style w:type="character" w:customStyle="1" w:styleId="AsuntodelcomentarioCar">
    <w:name w:val="Asunto del comentario Car"/>
    <w:link w:val="Asuntodelcomentario"/>
    <w:rsid w:val="00480BDC"/>
    <w:rPr>
      <w:b/>
      <w:bCs/>
    </w:rPr>
  </w:style>
  <w:style w:type="paragraph" w:styleId="Revisin">
    <w:name w:val="Revision"/>
    <w:hidden/>
    <w:uiPriority w:val="99"/>
    <w:semiHidden/>
    <w:rsid w:val="00404B13"/>
    <w:rPr>
      <w:sz w:val="24"/>
      <w:szCs w:val="24"/>
    </w:rPr>
  </w:style>
  <w:style w:type="table" w:styleId="Tablaconcuadrcula">
    <w:name w:val="Table Grid"/>
    <w:basedOn w:val="Tablanormal"/>
    <w:uiPriority w:val="59"/>
    <w:rsid w:val="007E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A32FF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47375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5B6B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.rodriguezlo\Mis%20documentos\MODELOS\04_MODELO_CAMBIO_CENTRO_PROYECTO_investigador_principal_FPI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BACFB-4B06-4A7B-AFEC-ABF32B58792F}"/>
      </w:docPartPr>
      <w:docPartBody>
        <w:p w:rsidR="00CA2A42" w:rsidRDefault="00CA2A42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42"/>
    <w:rsid w:val="00024045"/>
    <w:rsid w:val="001921CF"/>
    <w:rsid w:val="001B3157"/>
    <w:rsid w:val="00336D2F"/>
    <w:rsid w:val="006155CA"/>
    <w:rsid w:val="00634916"/>
    <w:rsid w:val="0090075C"/>
    <w:rsid w:val="00A56DB0"/>
    <w:rsid w:val="00C816B1"/>
    <w:rsid w:val="00CA2A42"/>
    <w:rsid w:val="00D442D7"/>
    <w:rsid w:val="00E0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A2A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C276E-07BA-47B9-88F9-8F4921D5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04_MODELO_CAMBIO_CENTRO_PROYECTO_investigador_principal_FPI.dot</Template>
  <TotalTime>33</TotalTime>
  <Pages>2</Pages>
  <Words>273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SUBPROGRAMA NACIONAL DE FORMACIÓN</vt:lpstr>
    </vt:vector>
  </TitlesOfParts>
  <Company>MEC</Company>
  <LinksUpToDate>false</LinksUpToDate>
  <CharactersWithSpaces>2058</CharactersWithSpaces>
  <SharedDoc>false</SharedDoc>
  <HLinks>
    <vt:vector size="6" baseType="variant">
      <vt:variant>
        <vt:i4>5636102</vt:i4>
      </vt:variant>
      <vt:variant>
        <vt:i4>18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SUBPROGRAMA NACIONAL DE FORMACIÓN</dc:title>
  <dc:subject/>
  <dc:creator>ines.rodriguezlo</dc:creator>
  <cp:keywords/>
  <cp:lastModifiedBy>Chojnacka, Justyna</cp:lastModifiedBy>
  <cp:revision>9</cp:revision>
  <cp:lastPrinted>2011-09-22T10:04:00Z</cp:lastPrinted>
  <dcterms:created xsi:type="dcterms:W3CDTF">2025-09-17T08:30:00Z</dcterms:created>
  <dcterms:modified xsi:type="dcterms:W3CDTF">2025-11-26T08:58:00Z</dcterms:modified>
</cp:coreProperties>
</file>